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67E666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20</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5010CA">
        <w:rPr>
          <w:rFonts w:ascii="Garamond" w:hAnsi="Garamond"/>
          <w:b/>
          <w:bCs/>
          <w:u w:val="single"/>
        </w:rPr>
        <w:t>4</w:t>
      </w:r>
      <w:r w:rsidR="005149C8">
        <w:rPr>
          <w:rFonts w:ascii="Garamond" w:hAnsi="Garamond"/>
          <w:b/>
          <w:bCs/>
          <w:u w:val="single"/>
        </w:rPr>
        <w:t>2</w:t>
      </w:r>
      <w:r w:rsidR="002B24A7">
        <w:rPr>
          <w:rFonts w:ascii="Garamond" w:hAnsi="Garamond"/>
          <w:b/>
          <w:bCs/>
          <w:u w:val="single"/>
        </w:rPr>
        <w:t>1</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77777777" w:rsidR="00D42659" w:rsidRPr="00BA163D" w:rsidRDefault="00D42659" w:rsidP="00364CD7">
      <w:pPr>
        <w:spacing w:after="0"/>
        <w:jc w:val="both"/>
        <w:rPr>
          <w:rFonts w:ascii="Garamond" w:eastAsia="Times New Roman" w:hAnsi="Garamond"/>
          <w:lang w:eastAsia="sl-SI"/>
        </w:rPr>
      </w:pPr>
    </w:p>
    <w:p w14:paraId="736961A4" w14:textId="2C59562F" w:rsidR="004777A7" w:rsidRDefault="002B24A7" w:rsidP="00510448">
      <w:pPr>
        <w:pStyle w:val="Odstavekseznama"/>
        <w:spacing w:after="0"/>
        <w:jc w:val="both"/>
        <w:rPr>
          <w:rFonts w:ascii="Garamond" w:eastAsia="Times New Roman" w:hAnsi="Garamond"/>
          <w:b/>
          <w:bCs/>
          <w:lang w:eastAsia="sl-SI"/>
        </w:rPr>
      </w:pPr>
      <w:r>
        <w:rPr>
          <w:noProof/>
        </w:rPr>
        <w:drawing>
          <wp:inline distT="0" distB="0" distL="0" distR="0" wp14:anchorId="7A4C248F" wp14:editId="1D3EF30B">
            <wp:extent cx="5753100" cy="2228850"/>
            <wp:effectExtent l="0" t="0" r="0" b="0"/>
            <wp:docPr id="101279009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790098" name="Slika 1" descr="Slika, ki vsebuje besede besedilo, posnetek zaslona, pisava, številka&#10;&#10;Vsebina, ustvarjena z UI, morda ni pravilna."/>
                    <pic:cNvPicPr/>
                  </pic:nvPicPr>
                  <pic:blipFill>
                    <a:blip r:embed="rId13"/>
                    <a:stretch>
                      <a:fillRect/>
                    </a:stretch>
                  </pic:blipFill>
                  <pic:spPr>
                    <a:xfrm>
                      <a:off x="0" y="0"/>
                      <a:ext cx="5753100" cy="2228850"/>
                    </a:xfrm>
                    <a:prstGeom prst="rect">
                      <a:avLst/>
                    </a:prstGeom>
                  </pic:spPr>
                </pic:pic>
              </a:graphicData>
            </a:graphic>
          </wp:inline>
        </w:drawing>
      </w:r>
    </w:p>
    <w:p w14:paraId="0DC10B15" w14:textId="53D22BB1" w:rsidR="006F0373" w:rsidRDefault="006F0373" w:rsidP="006F0373">
      <w:pPr>
        <w:spacing w:after="0"/>
        <w:jc w:val="both"/>
        <w:rPr>
          <w:rFonts w:ascii="Garamond" w:eastAsia="Times New Roman" w:hAnsi="Garamond"/>
          <w:lang w:eastAsia="sl-SI"/>
        </w:rPr>
      </w:pPr>
    </w:p>
    <w:p w14:paraId="620DB777" w14:textId="77777777" w:rsidR="00AF16BB" w:rsidRPr="006F0373" w:rsidRDefault="00AF16BB" w:rsidP="006F0373">
      <w:pPr>
        <w:spacing w:after="0"/>
        <w:jc w:val="both"/>
        <w:rPr>
          <w:rFonts w:ascii="Garamond" w:eastAsia="Times New Roman" w:hAnsi="Garamond"/>
          <w:lang w:eastAsia="sl-SI"/>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F469A25"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5149C8">
        <w:rPr>
          <w:rFonts w:ascii="Garamond" w:eastAsia="Times New Roman" w:hAnsi="Garamond"/>
          <w:b/>
          <w:bCs/>
          <w:lang w:eastAsia="sl-SI"/>
        </w:rPr>
        <w:t>2</w:t>
      </w:r>
      <w:r w:rsidR="002B24A7">
        <w:rPr>
          <w:rFonts w:ascii="Garamond" w:eastAsia="Times New Roman" w:hAnsi="Garamond"/>
          <w:b/>
          <w:bCs/>
          <w:lang w:eastAsia="sl-SI"/>
        </w:rPr>
        <w:t>1</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2B24A7">
        <w:rPr>
          <w:rFonts w:ascii="Garamond" w:eastAsia="Times New Roman" w:hAnsi="Garamond"/>
          <w:lang w:eastAsia="sl-SI"/>
        </w:rPr>
        <w:t>polidokanol</w:t>
      </w:r>
      <w:proofErr w:type="spellEnd"/>
      <w:r w:rsidR="005149C8">
        <w:rPr>
          <w:rFonts w:ascii="Garamond" w:eastAsia="Times New Roman" w:hAnsi="Garamond"/>
          <w:lang w:eastAsia="sl-SI"/>
        </w:rPr>
        <w:t xml:space="preserve"> A</w:t>
      </w:r>
      <w:r w:rsidR="00142E49">
        <w:rPr>
          <w:rFonts w:ascii="Garamond" w:eastAsia="Times New Roman" w:hAnsi="Garamond"/>
          <w:lang w:eastAsia="sl-SI"/>
        </w:rPr>
        <w:t xml:space="preserve">TC </w:t>
      </w:r>
      <w:r w:rsidR="002B24A7">
        <w:rPr>
          <w:rFonts w:ascii="Garamond" w:eastAsia="Times New Roman" w:hAnsi="Garamond"/>
          <w:lang w:eastAsia="sl-SI"/>
        </w:rPr>
        <w:t>C05BB02</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2B24A7">
        <w:rPr>
          <w:rFonts w:ascii="Garamond" w:eastAsia="Times New Roman" w:hAnsi="Garamond"/>
          <w:lang w:eastAsia="sl-SI"/>
        </w:rPr>
        <w:t>3</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55C49" w14:textId="77777777" w:rsidR="00AC1245" w:rsidRDefault="00AC1245" w:rsidP="00E5569B">
      <w:pPr>
        <w:spacing w:after="0"/>
      </w:pPr>
      <w:r>
        <w:separator/>
      </w:r>
    </w:p>
  </w:endnote>
  <w:endnote w:type="continuationSeparator" w:id="0">
    <w:p w14:paraId="3D6D2BB3" w14:textId="77777777" w:rsidR="00AC1245" w:rsidRDefault="00AC1245"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88B6" w14:textId="77777777" w:rsidR="00AC1245" w:rsidRDefault="00AC1245" w:rsidP="00E5569B">
      <w:pPr>
        <w:spacing w:after="0"/>
      </w:pPr>
      <w:r>
        <w:separator/>
      </w:r>
    </w:p>
  </w:footnote>
  <w:footnote w:type="continuationSeparator" w:id="0">
    <w:p w14:paraId="64567054" w14:textId="77777777" w:rsidR="00AC1245" w:rsidRDefault="00AC1245"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452A"/>
    <w:rsid w:val="00142E49"/>
    <w:rsid w:val="00142FF4"/>
    <w:rsid w:val="00144233"/>
    <w:rsid w:val="00146066"/>
    <w:rsid w:val="001462B4"/>
    <w:rsid w:val="00151401"/>
    <w:rsid w:val="0015394E"/>
    <w:rsid w:val="0015505F"/>
    <w:rsid w:val="001608E8"/>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59AE"/>
    <w:rsid w:val="0030650C"/>
    <w:rsid w:val="0032436D"/>
    <w:rsid w:val="00325E8A"/>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96E"/>
    <w:rsid w:val="00405B5C"/>
    <w:rsid w:val="00407588"/>
    <w:rsid w:val="0041263F"/>
    <w:rsid w:val="004139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21EC9"/>
    <w:rsid w:val="00727068"/>
    <w:rsid w:val="00727676"/>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B09CD"/>
    <w:rsid w:val="008B71BA"/>
    <w:rsid w:val="008B71DD"/>
    <w:rsid w:val="008C0B5F"/>
    <w:rsid w:val="008C5605"/>
    <w:rsid w:val="008C64D1"/>
    <w:rsid w:val="008C6C53"/>
    <w:rsid w:val="008D3F8A"/>
    <w:rsid w:val="008D6B17"/>
    <w:rsid w:val="008E4F11"/>
    <w:rsid w:val="008F05E2"/>
    <w:rsid w:val="008F490D"/>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B01412"/>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30C4A"/>
    <w:rsid w:val="00E460B7"/>
    <w:rsid w:val="00E5569B"/>
    <w:rsid w:val="00E57022"/>
    <w:rsid w:val="00E63305"/>
    <w:rsid w:val="00E637C0"/>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90B"/>
    <w:rsid w:val="00FC102D"/>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44233"/>
    <w:rsid w:val="001E0AE9"/>
    <w:rsid w:val="00294C40"/>
    <w:rsid w:val="003035AC"/>
    <w:rsid w:val="00313F5C"/>
    <w:rsid w:val="00331C7B"/>
    <w:rsid w:val="003B0340"/>
    <w:rsid w:val="003C3CE3"/>
    <w:rsid w:val="003D361F"/>
    <w:rsid w:val="003E7157"/>
    <w:rsid w:val="00454C74"/>
    <w:rsid w:val="004B70E6"/>
    <w:rsid w:val="004C176A"/>
    <w:rsid w:val="00590495"/>
    <w:rsid w:val="005950BB"/>
    <w:rsid w:val="00632DDD"/>
    <w:rsid w:val="00670282"/>
    <w:rsid w:val="007417F1"/>
    <w:rsid w:val="007435ED"/>
    <w:rsid w:val="007A44D9"/>
    <w:rsid w:val="007E759C"/>
    <w:rsid w:val="00805B15"/>
    <w:rsid w:val="00810267"/>
    <w:rsid w:val="008B09CD"/>
    <w:rsid w:val="00975286"/>
    <w:rsid w:val="00A22336"/>
    <w:rsid w:val="00A32030"/>
    <w:rsid w:val="00A40654"/>
    <w:rsid w:val="00A70759"/>
    <w:rsid w:val="00B25E11"/>
    <w:rsid w:val="00B53317"/>
    <w:rsid w:val="00B855D6"/>
    <w:rsid w:val="00BD0EF5"/>
    <w:rsid w:val="00C315A3"/>
    <w:rsid w:val="00C720BB"/>
    <w:rsid w:val="00CC16F5"/>
    <w:rsid w:val="00D41A31"/>
    <w:rsid w:val="00D56060"/>
    <w:rsid w:val="00D810A1"/>
    <w:rsid w:val="00D94E5C"/>
    <w:rsid w:val="00DE373B"/>
    <w:rsid w:val="00E0503F"/>
    <w:rsid w:val="00E20217"/>
    <w:rsid w:val="00E444A5"/>
    <w:rsid w:val="00E63305"/>
    <w:rsid w:val="00E74CB2"/>
    <w:rsid w:val="00EF1693"/>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6</Pages>
  <Words>1413</Words>
  <Characters>8057</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2025-06-20T10:37:00Z</dcterms:created>
  <dcterms:modified xsi:type="dcterms:W3CDTF">2025-06-20T10:39:00Z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